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318" w:rsidRPr="00C5486F" w:rsidRDefault="007D4318" w:rsidP="00C5486F">
      <w:pPr>
        <w:jc w:val="center"/>
        <w:rPr>
          <w:rFonts w:ascii="標楷體" w:eastAsia="標楷體" w:hAnsi="標楷體" w:cs="Times New Roman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 xml:space="preserve">                   </w:t>
      </w:r>
      <w:r w:rsidRPr="001E7657">
        <w:rPr>
          <w:rFonts w:ascii="標楷體" w:eastAsia="標楷體" w:hAnsi="標楷體" w:cs="標楷體"/>
          <w:sz w:val="36"/>
          <w:szCs w:val="36"/>
        </w:rPr>
        <w:t xml:space="preserve"> </w:t>
      </w:r>
      <w:r w:rsidRPr="001E7657">
        <w:rPr>
          <w:rFonts w:ascii="標楷體" w:eastAsia="標楷體" w:hAnsi="標楷體" w:cs="標楷體" w:hint="eastAsia"/>
          <w:sz w:val="40"/>
          <w:szCs w:val="40"/>
        </w:rPr>
        <w:t>自傳</w:t>
      </w:r>
      <w:r>
        <w:rPr>
          <w:rFonts w:ascii="標楷體" w:eastAsia="標楷體" w:hAnsi="標楷體" w:cs="標楷體"/>
          <w:sz w:val="32"/>
          <w:szCs w:val="32"/>
        </w:rPr>
        <w:t xml:space="preserve">                  </w:t>
      </w:r>
      <w:r w:rsidRPr="001E7657">
        <w:rPr>
          <w:rFonts w:ascii="標楷體" w:eastAsia="標楷體" w:hAnsi="標楷體" w:cs="標楷體" w:hint="eastAsia"/>
        </w:rPr>
        <w:t>蔡怡婷</w:t>
      </w:r>
    </w:p>
    <w:p w:rsidR="007D4318" w:rsidRPr="00C5486F" w:rsidRDefault="007D4318" w:rsidP="00C5486F">
      <w:pPr>
        <w:rPr>
          <w:rFonts w:ascii="標楷體" w:eastAsia="標楷體" w:hAnsi="標楷體" w:cs="Times New Roman"/>
        </w:rPr>
      </w:pPr>
      <w:r w:rsidRPr="00C5486F">
        <w:rPr>
          <w:rFonts w:ascii="標楷體" w:eastAsia="標楷體" w:hAnsi="標楷體" w:cs="標楷體" w:hint="eastAsia"/>
        </w:rPr>
        <w:t>◎家庭背景</w:t>
      </w:r>
    </w:p>
    <w:p w:rsidR="007D4318" w:rsidRPr="00C5486F" w:rsidRDefault="007D4318" w:rsidP="00C5486F">
      <w:pPr>
        <w:rPr>
          <w:rFonts w:ascii="標楷體" w:eastAsia="標楷體" w:hAnsi="標楷體" w:cs="Times New Roman"/>
        </w:rPr>
      </w:pPr>
      <w:r w:rsidRPr="00C5486F">
        <w:rPr>
          <w:rFonts w:ascii="標楷體" w:eastAsia="標楷體" w:hAnsi="標楷體" w:cs="標楷體" w:hint="eastAsia"/>
        </w:rPr>
        <w:t>來自於一個充滿幹勁家庭的我，父親從是付出勞力第二級產業，母親則在家管理家務和做加工。對我與弟妹的管教甚嚴之外，也給予我們一個資源充裕的學習環境。由於父母親很傳統，從小就灌輸我們讀書才有出頭的觀念，養成自動自發讀書的習慣，另外還培養我們的長幼有序、對長輩要有禮貌的道德觀，勤學和敬老尊賢一直家裡小孩的精神總指標。</w:t>
      </w:r>
    </w:p>
    <w:p w:rsidR="007D4318" w:rsidRPr="00C5486F" w:rsidRDefault="007D4318" w:rsidP="00C5486F">
      <w:pPr>
        <w:rPr>
          <w:rFonts w:ascii="標楷體" w:eastAsia="標楷體" w:hAnsi="標楷體" w:cs="Times New Roman"/>
        </w:rPr>
      </w:pPr>
    </w:p>
    <w:p w:rsidR="007D4318" w:rsidRPr="00C5486F" w:rsidRDefault="007D4318" w:rsidP="00C5486F">
      <w:pPr>
        <w:rPr>
          <w:rFonts w:ascii="標楷體" w:eastAsia="標楷體" w:hAnsi="標楷體" w:cs="Times New Roman"/>
        </w:rPr>
      </w:pPr>
      <w:r w:rsidRPr="00C5486F">
        <w:rPr>
          <w:rFonts w:ascii="標楷體" w:eastAsia="標楷體" w:hAnsi="標楷體" w:cs="標楷體" w:hint="eastAsia"/>
        </w:rPr>
        <w:t>◎求學歷程</w:t>
      </w:r>
    </w:p>
    <w:p w:rsidR="007D4318" w:rsidRPr="00C5486F" w:rsidRDefault="007D4318" w:rsidP="00C5486F">
      <w:pPr>
        <w:rPr>
          <w:rFonts w:ascii="標楷體" w:eastAsia="標楷體" w:hAnsi="標楷體" w:cs="Times New Roman"/>
        </w:rPr>
      </w:pPr>
      <w:r w:rsidRPr="00C5486F">
        <w:rPr>
          <w:rFonts w:ascii="標楷體" w:eastAsia="標楷體" w:hAnsi="標楷體" w:cs="標楷體"/>
        </w:rPr>
        <w:t xml:space="preserve">  </w:t>
      </w:r>
      <w:r w:rsidRPr="00C5486F">
        <w:rPr>
          <w:rFonts w:ascii="標楷體" w:eastAsia="標楷體" w:hAnsi="標楷體" w:cs="標楷體" w:hint="eastAsia"/>
        </w:rPr>
        <w:t>一、小學</w:t>
      </w:r>
      <w:r>
        <w:rPr>
          <w:rFonts w:ascii="標楷體" w:eastAsia="標楷體" w:hAnsi="標楷體" w:cs="標楷體" w:hint="eastAsia"/>
        </w:rPr>
        <w:t>和國中</w:t>
      </w:r>
    </w:p>
    <w:p w:rsidR="007D4318" w:rsidRPr="00C5486F" w:rsidRDefault="007D4318" w:rsidP="00C5486F">
      <w:pPr>
        <w:rPr>
          <w:rFonts w:ascii="標楷體" w:eastAsia="標楷體" w:hAnsi="標楷體" w:cs="Times New Roman"/>
        </w:rPr>
      </w:pPr>
      <w:r w:rsidRPr="00C5486F">
        <w:rPr>
          <w:rFonts w:ascii="標楷體" w:eastAsia="標楷體" w:hAnsi="標楷體" w:cs="標楷體"/>
        </w:rPr>
        <w:t xml:space="preserve">    </w:t>
      </w:r>
      <w:r w:rsidRPr="00C5486F">
        <w:rPr>
          <w:rFonts w:ascii="標楷體" w:eastAsia="標楷體" w:hAnsi="標楷體" w:cs="標楷體" w:hint="eastAsia"/>
        </w:rPr>
        <w:t>一、二級的時候，我在術科方面的表現都很不錯，不論是體育、音樂…，可是對於成績並沒有特別的積極。但小三的時候看到一位同學成績突飛猛進，好勝心作祟的我心想，他都可以了，我一定也可以，從此我的成績一直保持在中上。在學校的樂隊裡擔任指揮，每一首曲子的靈魂操之在手，成了樂隊的重心。不僅是班上的模範生，擔任班長的我，責任心重，積極進取，是老師得意的左右手。因此託付我擔任糾察隊的隊長，參與小朋友上下學的交通安全至今仍是我引以為傲的事蹟之一。</w:t>
      </w:r>
    </w:p>
    <w:p w:rsidR="007D4318" w:rsidRPr="00C5486F" w:rsidRDefault="007D4318" w:rsidP="00C5486F">
      <w:pPr>
        <w:rPr>
          <w:rFonts w:ascii="標楷體" w:eastAsia="標楷體" w:hAnsi="標楷體" w:cs="Times New Roman"/>
        </w:rPr>
      </w:pPr>
      <w:r w:rsidRPr="00C5486F">
        <w:rPr>
          <w:rFonts w:ascii="標楷體" w:eastAsia="標楷體" w:hAnsi="標楷體" w:cs="標楷體"/>
        </w:rPr>
        <w:t xml:space="preserve">    </w:t>
      </w:r>
      <w:r w:rsidRPr="00C5486F">
        <w:rPr>
          <w:rFonts w:ascii="標楷體" w:eastAsia="標楷體" w:hAnsi="標楷體" w:cs="標楷體" w:hint="eastAsia"/>
        </w:rPr>
        <w:t>曾經替班上製作一個班級網頁，由於這項工作需要各位同學的協助，藉此讓我有機會洞悉班上每一個同學。我在班上待人誠懇、活潑好學，在體育方面更有一份熱忱，常常於放學後在籃球場上揮汗，在國三的班際籃球賽，靠著隊員的團隊精神跟精湛的技巧還得到了第四名。我不像一般女生一樣怕流汗不運動，雖然運動雖然累，但卻帶來了精神上的滿足感，那是我獨特的活力的證明</w:t>
      </w:r>
      <w:r w:rsidRPr="00C5486F">
        <w:rPr>
          <w:rFonts w:ascii="標楷體" w:eastAsia="標楷體" w:hAnsi="標楷體" w:cs="標楷體"/>
        </w:rPr>
        <w:t>!</w:t>
      </w:r>
      <w:r w:rsidRPr="00C5486F">
        <w:rPr>
          <w:rFonts w:ascii="標楷體" w:eastAsia="標楷體" w:hAnsi="標楷體" w:cs="標楷體" w:hint="eastAsia"/>
        </w:rPr>
        <w:t>經過三年的努力及優異的表現，畢業的時候領了鄉長獎。</w:t>
      </w:r>
    </w:p>
    <w:p w:rsidR="007D4318" w:rsidRPr="00C5486F" w:rsidRDefault="007D4318" w:rsidP="00C5486F">
      <w:pPr>
        <w:rPr>
          <w:rFonts w:ascii="標楷體" w:eastAsia="標楷體" w:hAnsi="標楷體" w:cs="Times New Roman"/>
        </w:rPr>
      </w:pPr>
      <w:r w:rsidRPr="00C5486F"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 w:hint="eastAsia"/>
        </w:rPr>
        <w:t>二</w:t>
      </w:r>
      <w:r w:rsidRPr="00C5486F">
        <w:rPr>
          <w:rFonts w:ascii="標楷體" w:eastAsia="標楷體" w:hAnsi="標楷體" w:cs="標楷體" w:hint="eastAsia"/>
        </w:rPr>
        <w:t>、高中和大學</w:t>
      </w:r>
    </w:p>
    <w:p w:rsidR="007D4318" w:rsidRPr="00C5486F" w:rsidRDefault="007D4318" w:rsidP="00C5486F">
      <w:pPr>
        <w:rPr>
          <w:rFonts w:ascii="標楷體" w:eastAsia="標楷體" w:hAnsi="標楷體" w:cs="Times New Roman"/>
        </w:rPr>
      </w:pPr>
      <w:r w:rsidRPr="00C5486F">
        <w:rPr>
          <w:rFonts w:ascii="標楷體" w:eastAsia="標楷體" w:hAnsi="標楷體" w:cs="標楷體"/>
        </w:rPr>
        <w:t xml:space="preserve">    </w:t>
      </w:r>
      <w:r w:rsidRPr="00C5486F">
        <w:rPr>
          <w:rFonts w:ascii="標楷體" w:eastAsia="標楷體" w:hAnsi="標楷體" w:cs="標楷體" w:hint="eastAsia"/>
        </w:rPr>
        <w:t>在高中，我從鄉下地方到都市裡，由於城鄉差距，剛開始固然會面對許多挫折跟困難，雖然我沒有都市小孩的睿智，但我有勇於挑戰的精神，訓練自己獨力的能力、處事態度的應對進退。很多新鮮事讓我成長不少，我學習到更多人與人之間的互動。從進入高中生活開始，我的學期成績維持在中間的程度。我的外語在眾成績中是比較突出的，曾擔任過</w:t>
      </w:r>
      <w:r w:rsidRPr="00C5486F">
        <w:rPr>
          <w:rFonts w:ascii="標楷體" w:eastAsia="標楷體" w:hAnsi="標楷體" w:cs="標楷體"/>
        </w:rPr>
        <w:t>3</w:t>
      </w:r>
      <w:r w:rsidRPr="00C5486F">
        <w:rPr>
          <w:rFonts w:ascii="標楷體" w:eastAsia="標楷體" w:hAnsi="標楷體" w:cs="標楷體" w:hint="eastAsia"/>
        </w:rPr>
        <w:t>個學期的英文小老師，我抱持著夢想學習外語，因為我希望長大後可以自助環遊世界，古人曰：「讀萬卷書不如行萬里路」我的學習態度秉持著盡善盡美的原則，一旦投入就會督促自己，以達到最佳的狀態。此外藉著課業與同學互相交流，增進自身的人際關係。</w:t>
      </w:r>
    </w:p>
    <w:p w:rsidR="007D4318" w:rsidRPr="00C5486F" w:rsidRDefault="007D4318" w:rsidP="00C5486F">
      <w:pPr>
        <w:rPr>
          <w:rFonts w:ascii="標楷體" w:eastAsia="標楷體" w:hAnsi="標楷體" w:cs="Times New Roman"/>
        </w:rPr>
      </w:pPr>
      <w:r w:rsidRPr="00C5486F">
        <w:rPr>
          <w:rFonts w:ascii="標楷體" w:eastAsia="標楷體" w:hAnsi="標楷體" w:cs="標楷體"/>
        </w:rPr>
        <w:t xml:space="preserve">    </w:t>
      </w:r>
      <w:r w:rsidRPr="00C5486F">
        <w:rPr>
          <w:rFonts w:ascii="標楷體" w:eastAsia="標楷體" w:hAnsi="標楷體" w:cs="標楷體" w:hint="eastAsia"/>
        </w:rPr>
        <w:t>我的個性很外放，擔任撞球社的文宣，對於學校所要求的工作事項總是按時繳交，也積極的參與校外的撞球賽，曾經於高雄市苓雅區區長盃得到第三名。大學進入了德文系，目前就讀三年級，每年都會在學校申請弱勢助學金以及其他獎學金以減輕家裡的負擔，在學校完成服務時數。</w:t>
      </w:r>
      <w:r>
        <w:rPr>
          <w:rFonts w:ascii="標楷體" w:eastAsia="標楷體" w:hAnsi="標楷體" w:cs="標楷體" w:hint="eastAsia"/>
        </w:rPr>
        <w:t>大一參加學校系排和學校羽球社，常常出去外面比賽。</w:t>
      </w:r>
      <w:r w:rsidRPr="00C5486F">
        <w:rPr>
          <w:rFonts w:ascii="標楷體" w:eastAsia="標楷體" w:hAnsi="標楷體" w:cs="標楷體" w:hint="eastAsia"/>
        </w:rPr>
        <w:t>在大二的時候考取了外國領隊證照，大三也有選修觀光德語，希望能以這個方向為目標努力。</w:t>
      </w:r>
    </w:p>
    <w:sectPr w:rsidR="007D4318" w:rsidRPr="00C5486F" w:rsidSect="00095C7F">
      <w:pgSz w:w="11906" w:h="16838"/>
      <w:pgMar w:top="1276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318" w:rsidRDefault="007D4318" w:rsidP="001E7657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D4318" w:rsidRDefault="007D4318" w:rsidP="001E7657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318" w:rsidRDefault="007D4318" w:rsidP="001E7657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D4318" w:rsidRDefault="007D4318" w:rsidP="001E7657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486F"/>
    <w:rsid w:val="000208CE"/>
    <w:rsid w:val="00053F51"/>
    <w:rsid w:val="00063DB9"/>
    <w:rsid w:val="00095C7F"/>
    <w:rsid w:val="000E6FF4"/>
    <w:rsid w:val="00183804"/>
    <w:rsid w:val="001909F5"/>
    <w:rsid w:val="001E7657"/>
    <w:rsid w:val="002C6477"/>
    <w:rsid w:val="004F0B80"/>
    <w:rsid w:val="005E15F6"/>
    <w:rsid w:val="006926F3"/>
    <w:rsid w:val="006A1DE4"/>
    <w:rsid w:val="00722778"/>
    <w:rsid w:val="007B19A8"/>
    <w:rsid w:val="007B354A"/>
    <w:rsid w:val="007D4318"/>
    <w:rsid w:val="007F2707"/>
    <w:rsid w:val="007F4F1E"/>
    <w:rsid w:val="00826006"/>
    <w:rsid w:val="0094160F"/>
    <w:rsid w:val="00A80004"/>
    <w:rsid w:val="00AC1D21"/>
    <w:rsid w:val="00AC6494"/>
    <w:rsid w:val="00BA54C2"/>
    <w:rsid w:val="00C03AC0"/>
    <w:rsid w:val="00C5486F"/>
    <w:rsid w:val="00C93CCA"/>
    <w:rsid w:val="00EB418F"/>
    <w:rsid w:val="00F53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F51"/>
    <w:pPr>
      <w:widowControl w:val="0"/>
    </w:pPr>
    <w:rPr>
      <w:rFonts w:cs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1E76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E7657"/>
    <w:rPr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1E76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E765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</TotalTime>
  <Pages>1</Pages>
  <Words>167</Words>
  <Characters>954</Characters>
  <Application>Microsoft Office Outlook</Application>
  <DocSecurity>0</DocSecurity>
  <Lines>0</Lines>
  <Paragraphs>0</Paragraphs>
  <ScaleCrop>false</ScaleCrop>
  <Company>My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</dc:creator>
  <cp:keywords/>
  <dc:description/>
  <cp:lastModifiedBy>Customer</cp:lastModifiedBy>
  <cp:revision>7</cp:revision>
  <cp:lastPrinted>2011-09-07T02:56:00Z</cp:lastPrinted>
  <dcterms:created xsi:type="dcterms:W3CDTF">2011-09-07T02:42:00Z</dcterms:created>
  <dcterms:modified xsi:type="dcterms:W3CDTF">2011-11-12T09:17:00Z</dcterms:modified>
</cp:coreProperties>
</file>